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A572C" w14:textId="4975495E" w:rsidR="009E5A4C" w:rsidRPr="004A3BF2" w:rsidRDefault="00532E22" w:rsidP="004B7304">
      <w:pPr>
        <w:ind w:left="0"/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MASSIMO AFFOLLAMENTO CONSENTITO</w:t>
      </w:r>
    </w:p>
    <w:p w14:paraId="0BC09B7F" w14:textId="79BA6C3D" w:rsidR="004B7304" w:rsidRPr="004A3BF2" w:rsidRDefault="004B7304" w:rsidP="004A3BF2">
      <w:pPr>
        <w:ind w:left="0"/>
        <w:jc w:val="center"/>
        <w:rPr>
          <w:sz w:val="40"/>
          <w:szCs w:val="40"/>
        </w:rPr>
      </w:pPr>
      <w:r w:rsidRPr="004A3BF2">
        <w:rPr>
          <w:sz w:val="40"/>
          <w:szCs w:val="40"/>
        </w:rPr>
        <w:t>In ottemperanza al</w:t>
      </w:r>
      <w:r w:rsidR="004A3BF2" w:rsidRPr="004A3BF2">
        <w:rPr>
          <w:sz w:val="40"/>
          <w:szCs w:val="40"/>
        </w:rPr>
        <w:t xml:space="preserve"> </w:t>
      </w:r>
      <w:r w:rsidR="004A3BF2">
        <w:rPr>
          <w:sz w:val="40"/>
          <w:szCs w:val="40"/>
        </w:rPr>
        <w:t xml:space="preserve"> </w:t>
      </w:r>
      <w:r w:rsidR="004A3BF2" w:rsidRPr="004A3BF2">
        <w:rPr>
          <w:b/>
          <w:bCs/>
          <w:sz w:val="40"/>
          <w:szCs w:val="40"/>
        </w:rPr>
        <w:t xml:space="preserve">DPCM DEL 18/10/2020 </w:t>
      </w:r>
      <w:r w:rsidR="004A3BF2" w:rsidRPr="00532E22">
        <w:rPr>
          <w:b/>
          <w:bCs/>
          <w:sz w:val="40"/>
          <w:szCs w:val="40"/>
        </w:rPr>
        <w:t>all’interno di questo locale</w:t>
      </w:r>
      <w:r w:rsidR="004A3BF2" w:rsidRPr="004A3BF2">
        <w:rPr>
          <w:sz w:val="40"/>
          <w:szCs w:val="40"/>
        </w:rPr>
        <w:t xml:space="preserve"> è consentita la presenza contemporanea d</w:t>
      </w:r>
      <w:r w:rsidR="00F06EF6">
        <w:rPr>
          <w:sz w:val="40"/>
          <w:szCs w:val="40"/>
        </w:rPr>
        <w:t>el seguent</w:t>
      </w:r>
      <w:r w:rsidR="004C2DAD">
        <w:rPr>
          <w:sz w:val="40"/>
          <w:szCs w:val="40"/>
        </w:rPr>
        <w:t>e numero di</w:t>
      </w:r>
      <w:r w:rsidR="004A3BF2" w:rsidRPr="004A3BF2">
        <w:rPr>
          <w:sz w:val="40"/>
          <w:szCs w:val="40"/>
        </w:rPr>
        <w:t xml:space="preserve"> persone</w:t>
      </w:r>
      <w:r w:rsidR="00F06EF6">
        <w:rPr>
          <w:sz w:val="40"/>
          <w:szCs w:val="40"/>
        </w:rPr>
        <w:t>:</w:t>
      </w:r>
    </w:p>
    <w:p w14:paraId="5CF708CA" w14:textId="0C190919" w:rsidR="004A3BF2" w:rsidRPr="004A3BF2" w:rsidRDefault="004A3BF2" w:rsidP="004B7304">
      <w:pPr>
        <w:ind w:left="0"/>
        <w:jc w:val="center"/>
        <w:rPr>
          <w:sz w:val="16"/>
          <w:szCs w:val="16"/>
        </w:rPr>
      </w:pPr>
    </w:p>
    <w:p w14:paraId="27473F75" w14:textId="77777777" w:rsidR="00A733C8" w:rsidRDefault="00A733C8" w:rsidP="004A3BF2">
      <w:pPr>
        <w:pStyle w:val="Default"/>
        <w:jc w:val="both"/>
        <w:rPr>
          <w:b/>
          <w:bCs/>
          <w:color w:val="FF0000"/>
          <w:sz w:val="48"/>
          <w:szCs w:val="48"/>
        </w:rPr>
      </w:pPr>
    </w:p>
    <w:p w14:paraId="23403F29" w14:textId="24D4E1CB" w:rsidR="004A3BF2" w:rsidRPr="00A733C8" w:rsidRDefault="00F06EF6" w:rsidP="004A3BF2">
      <w:pPr>
        <w:pStyle w:val="Default"/>
        <w:jc w:val="both"/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PER </w:t>
      </w:r>
      <w:r w:rsidR="004A3BF2" w:rsidRPr="00A733C8">
        <w:rPr>
          <w:b/>
          <w:bCs/>
          <w:color w:val="FF0000"/>
          <w:sz w:val="52"/>
          <w:szCs w:val="52"/>
        </w:rPr>
        <w:t xml:space="preserve">CONSUMAZIONE </w:t>
      </w:r>
      <w:r w:rsidR="000A2BF8" w:rsidRPr="00A733C8">
        <w:rPr>
          <w:b/>
          <w:bCs/>
          <w:color w:val="FF0000"/>
          <w:sz w:val="52"/>
          <w:szCs w:val="52"/>
        </w:rPr>
        <w:t>AL TAVOLO</w:t>
      </w:r>
      <w:r>
        <w:rPr>
          <w:b/>
          <w:bCs/>
          <w:color w:val="FF0000"/>
          <w:sz w:val="52"/>
          <w:szCs w:val="52"/>
        </w:rPr>
        <w:t>:</w:t>
      </w:r>
    </w:p>
    <w:p w14:paraId="32C39B41" w14:textId="77777777" w:rsidR="004A3BF2" w:rsidRPr="00F06EF6" w:rsidRDefault="004A3BF2" w:rsidP="004A3BF2">
      <w:pPr>
        <w:ind w:left="0"/>
        <w:rPr>
          <w:b/>
          <w:bCs/>
          <w:sz w:val="32"/>
          <w:szCs w:val="32"/>
        </w:rPr>
      </w:pPr>
    </w:p>
    <w:p w14:paraId="377EC426" w14:textId="6A272A97" w:rsidR="004A3BF2" w:rsidRDefault="004A3BF2" w:rsidP="004A3BF2">
      <w:pPr>
        <w:ind w:left="0"/>
        <w:rPr>
          <w:b/>
          <w:bCs/>
          <w:sz w:val="52"/>
          <w:szCs w:val="52"/>
        </w:rPr>
      </w:pPr>
      <w:r w:rsidRPr="00A733C8">
        <w:rPr>
          <w:b/>
          <w:bCs/>
          <w:sz w:val="52"/>
          <w:szCs w:val="52"/>
        </w:rPr>
        <w:t>MAX _____________________ PERSONE</w:t>
      </w:r>
    </w:p>
    <w:p w14:paraId="59F90480" w14:textId="34A817C6" w:rsidR="00F06EF6" w:rsidRPr="00F06EF6" w:rsidRDefault="00F06EF6" w:rsidP="00F06EF6">
      <w:pPr>
        <w:pStyle w:val="Default"/>
        <w:jc w:val="both"/>
        <w:rPr>
          <w:b/>
          <w:bCs/>
          <w:color w:val="FF0000"/>
          <w:sz w:val="32"/>
          <w:szCs w:val="32"/>
        </w:rPr>
      </w:pPr>
      <w:r w:rsidRPr="00F06EF6">
        <w:rPr>
          <w:b/>
          <w:bCs/>
          <w:color w:val="FF0000"/>
          <w:sz w:val="32"/>
          <w:szCs w:val="32"/>
        </w:rPr>
        <w:t>(CONSENTITA FINO ALLE ORE 24:00 CON MAX 6 PERSONE PER TAVOLO)</w:t>
      </w:r>
    </w:p>
    <w:p w14:paraId="7B99E527" w14:textId="77777777" w:rsidR="00F06EF6" w:rsidRPr="00A733C8" w:rsidRDefault="00F06EF6" w:rsidP="004A3BF2">
      <w:pPr>
        <w:ind w:left="0"/>
        <w:rPr>
          <w:b/>
          <w:bCs/>
          <w:sz w:val="52"/>
          <w:szCs w:val="52"/>
        </w:rPr>
      </w:pPr>
    </w:p>
    <w:p w14:paraId="1691D28D" w14:textId="51FE1AC2" w:rsidR="004A3BF2" w:rsidRPr="004A3BF2" w:rsidRDefault="004A3BF2" w:rsidP="00A733C8">
      <w:pPr>
        <w:pStyle w:val="Default"/>
        <w:rPr>
          <w:sz w:val="28"/>
          <w:szCs w:val="28"/>
        </w:rPr>
      </w:pPr>
      <w:r w:rsidRPr="004A3BF2">
        <w:rPr>
          <w:color w:val="FF0000"/>
        </w:rPr>
        <w:t xml:space="preserve"> </w:t>
      </w:r>
    </w:p>
    <w:p w14:paraId="43163C86" w14:textId="77777777" w:rsidR="004A3BF2" w:rsidRDefault="004A3BF2" w:rsidP="004A3BF2">
      <w:pPr>
        <w:pStyle w:val="Default"/>
      </w:pPr>
    </w:p>
    <w:p w14:paraId="471CAF5B" w14:textId="78DD8257" w:rsidR="004A3BF2" w:rsidRPr="004A3BF2" w:rsidRDefault="004A3BF2" w:rsidP="004A3BF2">
      <w:pPr>
        <w:pStyle w:val="Default"/>
        <w:jc w:val="center"/>
        <w:rPr>
          <w:color w:val="002060"/>
          <w:sz w:val="28"/>
          <w:szCs w:val="28"/>
        </w:rPr>
      </w:pPr>
      <w:r w:rsidRPr="004A3BF2">
        <w:rPr>
          <w:b/>
          <w:bCs/>
          <w:color w:val="002060"/>
          <w:sz w:val="28"/>
          <w:szCs w:val="28"/>
        </w:rPr>
        <w:t>SI RICORDA DI MANTENERE SEMPRE LA DISTANZA INTERPERSONALE DI ALMENO 1 METRO ANCHE ALL’ESTERNO DEL LOCALE</w:t>
      </w:r>
    </w:p>
    <w:p w14:paraId="17F9FBFE" w14:textId="32800542" w:rsidR="004A3BF2" w:rsidRPr="004A3BF2" w:rsidRDefault="004A3BF2" w:rsidP="004A3BF2">
      <w:pPr>
        <w:ind w:left="0"/>
        <w:jc w:val="center"/>
        <w:rPr>
          <w:color w:val="002060"/>
          <w:sz w:val="64"/>
          <w:szCs w:val="64"/>
          <w:u w:val="single"/>
        </w:rPr>
      </w:pPr>
      <w:r w:rsidRPr="004A3BF2">
        <w:rPr>
          <w:b/>
          <w:bCs/>
          <w:i/>
          <w:iCs/>
          <w:color w:val="002060"/>
          <w:sz w:val="32"/>
          <w:szCs w:val="32"/>
        </w:rPr>
        <w:t>Please, maintain social distancing of at least 1 meter also outside the location</w:t>
      </w:r>
    </w:p>
    <w:p w14:paraId="2DF04C9A" w14:textId="68808805" w:rsidR="004A3BF2" w:rsidRDefault="004A3BF2" w:rsidP="004B7304">
      <w:pPr>
        <w:ind w:left="0"/>
        <w:jc w:val="center"/>
        <w:rPr>
          <w:sz w:val="64"/>
          <w:szCs w:val="64"/>
          <w:u w:val="single"/>
        </w:rPr>
      </w:pPr>
      <w:r w:rsidRPr="004A3BF2">
        <w:rPr>
          <w:noProof/>
          <w:sz w:val="64"/>
          <w:szCs w:val="64"/>
          <w:u w:val="single"/>
        </w:rPr>
        <w:drawing>
          <wp:inline distT="0" distB="0" distL="0" distR="0" wp14:anchorId="7F7433C5" wp14:editId="7B50BDD9">
            <wp:extent cx="1668544" cy="1609551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669" cy="161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BF2" w:rsidSect="009E5A4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5FF34" w14:textId="77777777" w:rsidR="007A1CB0" w:rsidRDefault="007A1CB0" w:rsidP="00DE2D13">
      <w:r>
        <w:separator/>
      </w:r>
    </w:p>
  </w:endnote>
  <w:endnote w:type="continuationSeparator" w:id="0">
    <w:p w14:paraId="78F701F5" w14:textId="77777777" w:rsidR="007A1CB0" w:rsidRDefault="007A1CB0" w:rsidP="00DE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ITC Avant Garde Std B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4A99F" w14:textId="751AB553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AAC0D03" wp14:editId="43D35BE5">
              <wp:simplePos x="0" y="0"/>
              <wp:positionH relativeFrom="leftMargin">
                <wp:posOffset>3815715</wp:posOffset>
              </wp:positionH>
              <wp:positionV relativeFrom="page">
                <wp:posOffset>5434181</wp:posOffset>
              </wp:positionV>
              <wp:extent cx="115090" cy="6310312"/>
              <wp:effectExtent l="7620" t="0" r="6985" b="26035"/>
              <wp:wrapNone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115090" cy="6310312"/>
                        <a:chOff x="2820" y="4935"/>
                        <a:chExt cx="120" cy="1320"/>
                      </a:xfrm>
                    </wpg:grpSpPr>
                    <wps:wsp>
                      <wps:cNvPr id="6" name="Forma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Forma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Forma automatica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472558E7" id="Gruppo 5" o:spid="_x0000_s1026" style="position:absolute;margin-left:300.45pt;margin-top:427.9pt;width:9.05pt;height:496.85pt;rotation:90;z-index:251666432;mso-position-horizontal-relative:left-margin-area;mso-position-vertical-relative:page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" strokecolor="#a8d08d [1945]" strokeweight="1.25pt"/>
              <v:shape id="Form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" strokecolor="#a8d08d [1945]" strokeweight="1.25pt"/>
              <v:shape id="Forma automatic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" strokecolor="#a8d08d [1945]" strokeweight="1.25pt"/>
              <w10:wrap anchorx="margin" anchory="page"/>
            </v:group>
          </w:pict>
        </mc:Fallback>
      </mc:AlternateContent>
    </w:r>
  </w:p>
  <w:p w14:paraId="1CAB1F86" w14:textId="6BE52095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501FEA37" w14:textId="73692402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23974D60" w14:textId="7E801E08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140D2806" w14:textId="57C51F42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404CFFD8" w14:textId="64FFC547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43401D65" w14:textId="0DB4750D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5EFB2087" w14:textId="631BCCB5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3C892AA6" w14:textId="77777777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7CAD2ED0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1A3925EF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3219F47F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39813E39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6F192FE5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606D34D7" w14:textId="2E3CD737" w:rsidR="009E5A4C" w:rsidRPr="000C3970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  <w:r w:rsidRPr="000C3970">
      <w:rPr>
        <w:rFonts w:ascii="Futura Bk BT" w:hAnsi="Futura Bk BT" w:cs="Arial"/>
        <w:b/>
        <w:sz w:val="20"/>
      </w:rPr>
      <w:t>Pangea Consulenze S.r.l.</w:t>
    </w:r>
  </w:p>
  <w:p w14:paraId="58911869" w14:textId="77777777" w:rsidR="009E5A4C" w:rsidRPr="000C3970" w:rsidRDefault="009E5A4C" w:rsidP="009E5A4C">
    <w:pPr>
      <w:ind w:left="0"/>
      <w:jc w:val="left"/>
      <w:rPr>
        <w:rFonts w:ascii="Futura Bk BT" w:hAnsi="Futura Bk BT" w:cs="Arial"/>
        <w:sz w:val="16"/>
        <w:szCs w:val="16"/>
      </w:rPr>
    </w:pPr>
    <w:r w:rsidRPr="000C3970">
      <w:rPr>
        <w:rFonts w:ascii="Futura Bk BT" w:hAnsi="Futura Bk BT" w:cs="Arial"/>
        <w:sz w:val="16"/>
        <w:szCs w:val="16"/>
      </w:rPr>
      <w:t>Loc. San Marziale n. 16 D – Colle di Val D’Elsa – Siena</w:t>
    </w:r>
  </w:p>
  <w:p w14:paraId="51625B18" w14:textId="77777777" w:rsidR="009E5A4C" w:rsidRPr="000C3970" w:rsidRDefault="009E5A4C" w:rsidP="009E5A4C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r w:rsidRPr="000C3970">
      <w:rPr>
        <w:rFonts w:ascii="Futura Bk BT" w:hAnsi="Futura Bk BT" w:cs="Arial"/>
        <w:sz w:val="16"/>
        <w:szCs w:val="16"/>
        <w:lang w:val="en-US"/>
      </w:rPr>
      <w:t>Tel. +39.0577.043092 – Fax +39.0577.1720152</w:t>
    </w:r>
  </w:p>
  <w:p w14:paraId="454D9796" w14:textId="77777777" w:rsidR="009E5A4C" w:rsidRPr="000C3970" w:rsidRDefault="00D724FF" w:rsidP="009E5A4C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hyperlink r:id="rId1" w:history="1">
      <w:r w:rsidR="009E5A4C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www.pangeaconsulenze.it</w:t>
      </w:r>
    </w:hyperlink>
    <w:r w:rsidR="009E5A4C" w:rsidRPr="000C3970">
      <w:rPr>
        <w:rFonts w:ascii="Futura Bk BT" w:hAnsi="Futura Bk BT" w:cs="Arial"/>
        <w:sz w:val="16"/>
        <w:szCs w:val="16"/>
        <w:lang w:val="en-US"/>
      </w:rPr>
      <w:t xml:space="preserve"> – </w:t>
    </w:r>
    <w:hyperlink r:id="rId2" w:history="1">
      <w:r w:rsidR="009E5A4C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info@pangeaconsulenze.it</w:t>
      </w:r>
    </w:hyperlink>
  </w:p>
  <w:p w14:paraId="4CBD3699" w14:textId="77777777" w:rsidR="009E5A4C" w:rsidRPr="000C3970" w:rsidRDefault="009E5A4C" w:rsidP="009E5A4C">
    <w:pPr>
      <w:ind w:left="0"/>
      <w:jc w:val="left"/>
      <w:rPr>
        <w:rFonts w:ascii="Futura Bk BT" w:hAnsi="Futura Bk BT" w:cs="Arial"/>
        <w:sz w:val="20"/>
      </w:rPr>
    </w:pPr>
    <w:r w:rsidRPr="000C3970">
      <w:rPr>
        <w:rFonts w:ascii="Futura Bk BT" w:hAnsi="Futura Bk BT" w:cs="Arial"/>
        <w:sz w:val="16"/>
        <w:szCs w:val="16"/>
      </w:rPr>
      <w:t xml:space="preserve">C.F./P. iva 01388640524 – Rea SI – 143878 – Cap. Sociale </w:t>
    </w:r>
    <w:r w:rsidRPr="000C3970">
      <w:rPr>
        <w:rFonts w:ascii="Arial" w:hAnsi="Arial" w:cs="Arial"/>
        <w:caps/>
        <w:sz w:val="16"/>
        <w:szCs w:val="16"/>
      </w:rPr>
      <w:t>€</w:t>
    </w:r>
    <w:r w:rsidRPr="000C3970">
      <w:rPr>
        <w:rFonts w:ascii="Futura Bk BT" w:hAnsi="Futura Bk BT" w:cs="Arial"/>
        <w:caps/>
        <w:sz w:val="16"/>
        <w:szCs w:val="16"/>
      </w:rPr>
      <w:t xml:space="preserve"> 10.000.00</w:t>
    </w:r>
    <w:r w:rsidRPr="000C3970">
      <w:rPr>
        <w:rFonts w:ascii="Futura Bk BT" w:hAnsi="Futura Bk BT" w:cs="Arial"/>
        <w:sz w:val="16"/>
        <w:szCs w:val="16"/>
      </w:rPr>
      <w:t xml:space="preserve"> i.v</w:t>
    </w:r>
    <w:r w:rsidRPr="000C3970">
      <w:rPr>
        <w:rFonts w:ascii="Futura Bk BT" w:hAnsi="Futura Bk BT" w:cs="Arial"/>
        <w:sz w:val="20"/>
      </w:rPr>
      <w:t>.</w:t>
    </w:r>
  </w:p>
  <w:p w14:paraId="32F108EA" w14:textId="36FE9A2B" w:rsidR="009E5A4C" w:rsidRDefault="009E5A4C" w:rsidP="009E5A4C">
    <w:pPr>
      <w:pStyle w:val="Pidipagina"/>
      <w:ind w:left="0"/>
    </w:pPr>
  </w:p>
  <w:p w14:paraId="7E84E507" w14:textId="77777777" w:rsidR="009E5A4C" w:rsidRDefault="009E5A4C" w:rsidP="00A76455">
    <w:pPr>
      <w:pStyle w:val="Pidipagina"/>
    </w:pPr>
  </w:p>
  <w:p w14:paraId="459AFB5D" w14:textId="77777777" w:rsidR="00A76455" w:rsidRDefault="00A76455" w:rsidP="00A76455">
    <w:pPr>
      <w:pStyle w:val="Pidipagina"/>
    </w:pPr>
  </w:p>
  <w:p w14:paraId="65AA0968" w14:textId="77777777" w:rsidR="00A76455" w:rsidRDefault="00A76455" w:rsidP="00A76455">
    <w:pPr>
      <w:pStyle w:val="Pidipagina"/>
      <w:rPr>
        <w:rFonts w:ascii="ITC Avant Garde Std Bk" w:hAnsi="ITC Avant Garde Std Bk"/>
        <w:sz w:val="24"/>
        <w:szCs w:val="24"/>
      </w:rPr>
    </w:pPr>
  </w:p>
  <w:p w14:paraId="4737C6D4" w14:textId="77777777" w:rsidR="00A76455" w:rsidRDefault="00A76455" w:rsidP="00A76455">
    <w:pPr>
      <w:pStyle w:val="Pidipagina"/>
      <w:rPr>
        <w:rFonts w:ascii="ITC Avant Garde Std Bk" w:hAnsi="ITC Avant Garde Std Bk"/>
        <w:sz w:val="24"/>
        <w:szCs w:val="24"/>
      </w:rPr>
    </w:pPr>
  </w:p>
  <w:p w14:paraId="41D38A02" w14:textId="77777777" w:rsidR="00A76455" w:rsidRDefault="00A76455">
    <w:pPr>
      <w:pStyle w:val="Pidipagina"/>
    </w:pPr>
  </w:p>
  <w:p w14:paraId="6B624424" w14:textId="77777777" w:rsidR="00DE2D13" w:rsidRPr="00A76455" w:rsidRDefault="00DE2D13" w:rsidP="00A764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8806203"/>
  <w:bookmarkStart w:id="1" w:name="_Hlk8806204"/>
  <w:bookmarkStart w:id="2" w:name="_Hlk8807205"/>
  <w:bookmarkStart w:id="3" w:name="_Hlk8807206"/>
  <w:bookmarkStart w:id="4" w:name="_Hlk8807333"/>
  <w:bookmarkStart w:id="5" w:name="_Hlk8807334"/>
  <w:bookmarkStart w:id="6" w:name="_Hlk8807362"/>
  <w:bookmarkStart w:id="7" w:name="_Hlk8807363"/>
  <w:bookmarkStart w:id="8" w:name="_Hlk8807444"/>
  <w:bookmarkStart w:id="9" w:name="_Hlk8807445"/>
  <w:bookmarkStart w:id="10" w:name="_Hlk8807459"/>
  <w:bookmarkStart w:id="11" w:name="_Hlk8807460"/>
  <w:bookmarkStart w:id="12" w:name="_Hlk8809343"/>
  <w:bookmarkStart w:id="13" w:name="_Hlk8809344"/>
  <w:p w14:paraId="11697962" w14:textId="77777777" w:rsidR="003A7804" w:rsidRDefault="003A7804" w:rsidP="003A7804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89048CD" wp14:editId="1245B838">
              <wp:simplePos x="0" y="0"/>
              <wp:positionH relativeFrom="leftMargin">
                <wp:posOffset>3827067</wp:posOffset>
              </wp:positionH>
              <wp:positionV relativeFrom="page">
                <wp:posOffset>6452312</wp:posOffset>
              </wp:positionV>
              <wp:extent cx="115090" cy="6310312"/>
              <wp:effectExtent l="7620" t="0" r="6985" b="26035"/>
              <wp:wrapNone/>
              <wp:docPr id="636" name="Gruppo 6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115090" cy="6310312"/>
                        <a:chOff x="2820" y="4935"/>
                        <a:chExt cx="120" cy="1320"/>
                      </a:xfrm>
                    </wpg:grpSpPr>
                    <wps:wsp>
                      <wps:cNvPr id="637" name="Forma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8" name="Forma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9" name="Forma automatica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0409D742" id="Gruppo 636" o:spid="_x0000_s1026" style="position:absolute;margin-left:301.35pt;margin-top:508.05pt;width:9.05pt;height:496.85pt;rotation:90;z-index:251664384;mso-position-horizontal-relative:left-margin-area;mso-position-vertical-relative:page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" strokecolor="#a8d08d [1945]" strokeweight="1.25pt"/>
              <v:shape id="Form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" strokecolor="#a8d08d [1945]" strokeweight="1.25pt"/>
              <v:shape id="Forma automatic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" strokecolor="#a8d08d [1945]" strokeweight="1.25pt"/>
              <w10:wrap anchorx="margin" anchory="page"/>
            </v:group>
          </w:pict>
        </mc:Fallback>
      </mc:AlternateContent>
    </w:r>
  </w:p>
  <w:p w14:paraId="1662504A" w14:textId="23503E8D" w:rsidR="00720B11" w:rsidRPr="000C3970" w:rsidRDefault="00720B11" w:rsidP="00FF3379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  <w:r w:rsidRPr="000C3970">
      <w:rPr>
        <w:rFonts w:ascii="Futura Bk BT" w:hAnsi="Futura Bk BT" w:cs="Arial"/>
        <w:b/>
        <w:sz w:val="20"/>
      </w:rPr>
      <w:t>Pangea Consulenze S.r.l.</w:t>
    </w:r>
  </w:p>
  <w:p w14:paraId="54AED663" w14:textId="77777777" w:rsidR="00720B11" w:rsidRPr="000C3970" w:rsidRDefault="00720B11" w:rsidP="00FF3379">
    <w:pPr>
      <w:ind w:left="0"/>
      <w:jc w:val="left"/>
      <w:rPr>
        <w:rFonts w:ascii="Futura Bk BT" w:hAnsi="Futura Bk BT" w:cs="Arial"/>
        <w:sz w:val="16"/>
        <w:szCs w:val="16"/>
      </w:rPr>
    </w:pPr>
    <w:r w:rsidRPr="000C3970">
      <w:rPr>
        <w:rFonts w:ascii="Futura Bk BT" w:hAnsi="Futura Bk BT" w:cs="Arial"/>
        <w:sz w:val="16"/>
        <w:szCs w:val="16"/>
      </w:rPr>
      <w:t>Loc. San Marziale n. 16 D – Colle di Val D’Elsa – Siena</w:t>
    </w:r>
  </w:p>
  <w:p w14:paraId="526373F2" w14:textId="77777777" w:rsidR="00720B11" w:rsidRPr="000C3970" w:rsidRDefault="00720B11" w:rsidP="00FF3379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r w:rsidRPr="000C3970">
      <w:rPr>
        <w:rFonts w:ascii="Futura Bk BT" w:hAnsi="Futura Bk BT" w:cs="Arial"/>
        <w:sz w:val="16"/>
        <w:szCs w:val="16"/>
        <w:lang w:val="en-US"/>
      </w:rPr>
      <w:t>Tel. +39.0577.043092 – Fax +39.0577.1720152</w:t>
    </w:r>
  </w:p>
  <w:p w14:paraId="4C63FEE7" w14:textId="77777777" w:rsidR="00720B11" w:rsidRPr="000C3970" w:rsidRDefault="00D724FF" w:rsidP="00FF3379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hyperlink r:id="rId1" w:history="1">
      <w:r w:rsidR="00FF3379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www.pangeaconsulenze.it</w:t>
      </w:r>
    </w:hyperlink>
    <w:r w:rsidR="00720B11" w:rsidRPr="000C3970">
      <w:rPr>
        <w:rFonts w:ascii="Futura Bk BT" w:hAnsi="Futura Bk BT" w:cs="Arial"/>
        <w:sz w:val="16"/>
        <w:szCs w:val="16"/>
        <w:lang w:val="en-US"/>
      </w:rPr>
      <w:t xml:space="preserve"> – </w:t>
    </w:r>
    <w:hyperlink r:id="rId2" w:history="1">
      <w:r w:rsidR="00720B11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info@pangeaconsulenze.it</w:t>
      </w:r>
    </w:hyperlink>
  </w:p>
  <w:p w14:paraId="3336C4A7" w14:textId="77777777" w:rsidR="00720B11" w:rsidRPr="000C3970" w:rsidRDefault="00720B11" w:rsidP="00FF3379">
    <w:pPr>
      <w:ind w:left="0"/>
      <w:jc w:val="left"/>
      <w:rPr>
        <w:rFonts w:ascii="Futura Bk BT" w:hAnsi="Futura Bk BT" w:cs="Arial"/>
        <w:sz w:val="20"/>
      </w:rPr>
    </w:pPr>
    <w:r w:rsidRPr="000C3970">
      <w:rPr>
        <w:rFonts w:ascii="Futura Bk BT" w:hAnsi="Futura Bk BT" w:cs="Arial"/>
        <w:sz w:val="16"/>
        <w:szCs w:val="16"/>
      </w:rPr>
      <w:t xml:space="preserve">C.F./P. iva 01388640524 – Rea SI – 143878 – Cap. Sociale </w:t>
    </w:r>
    <w:r w:rsidRPr="000C3970">
      <w:rPr>
        <w:rFonts w:ascii="Arial" w:hAnsi="Arial" w:cs="Arial"/>
        <w:caps/>
        <w:sz w:val="16"/>
        <w:szCs w:val="16"/>
      </w:rPr>
      <w:t>€</w:t>
    </w:r>
    <w:r w:rsidRPr="000C3970">
      <w:rPr>
        <w:rFonts w:ascii="Futura Bk BT" w:hAnsi="Futura Bk BT" w:cs="Arial"/>
        <w:caps/>
        <w:sz w:val="16"/>
        <w:szCs w:val="16"/>
      </w:rPr>
      <w:t xml:space="preserve"> 10.000.00</w:t>
    </w:r>
    <w:r w:rsidRPr="000C3970">
      <w:rPr>
        <w:rFonts w:ascii="Futura Bk BT" w:hAnsi="Futura Bk BT" w:cs="Arial"/>
        <w:sz w:val="16"/>
        <w:szCs w:val="16"/>
      </w:rPr>
      <w:t xml:space="preserve"> i.v</w:t>
    </w:r>
    <w:r w:rsidRPr="000C3970">
      <w:rPr>
        <w:rFonts w:ascii="Futura Bk BT" w:hAnsi="Futura Bk BT" w:cs="Arial"/>
        <w:sz w:val="20"/>
      </w:rPr>
      <w:t>.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57230140" w14:textId="77777777" w:rsidR="00720B11" w:rsidRDefault="00720B11">
    <w:pPr>
      <w:pStyle w:val="Pidipagina"/>
    </w:pPr>
  </w:p>
  <w:p w14:paraId="74F3D222" w14:textId="77777777" w:rsidR="00720B11" w:rsidRDefault="00720B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0B3F0" w14:textId="77777777" w:rsidR="007A1CB0" w:rsidRDefault="007A1CB0" w:rsidP="00DE2D13">
      <w:r>
        <w:separator/>
      </w:r>
    </w:p>
  </w:footnote>
  <w:footnote w:type="continuationSeparator" w:id="0">
    <w:p w14:paraId="7B4AF2AA" w14:textId="77777777" w:rsidR="007A1CB0" w:rsidRDefault="007A1CB0" w:rsidP="00DE2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44F00" w14:textId="66D28EFA" w:rsidR="0012258A" w:rsidRDefault="0012258A" w:rsidP="0012258A">
    <w:pPr>
      <w:pStyle w:val="Intestazione"/>
      <w:tabs>
        <w:tab w:val="clear" w:pos="4819"/>
        <w:tab w:val="center" w:pos="3828"/>
      </w:tabs>
      <w:ind w:left="-1800"/>
      <w:jc w:val="left"/>
      <w:rPr>
        <w:rFonts w:ascii="ITC Avant Garde Std Bk" w:hAnsi="ITC Avant Garde Std Bk"/>
        <w:noProof/>
      </w:rPr>
    </w:pPr>
    <w:r>
      <w:rPr>
        <w:rFonts w:ascii="ITC Avant Garde Std Bk" w:hAnsi="ITC Avant Garde Std Bk"/>
        <w:noProof/>
      </w:rPr>
      <w:t xml:space="preserve">                 </w:t>
    </w:r>
  </w:p>
  <w:p w14:paraId="06BDF97C" w14:textId="77777777" w:rsidR="009E5A4C" w:rsidRDefault="009E5A4C" w:rsidP="009E5A4C">
    <w:pPr>
      <w:pStyle w:val="Intestazione"/>
      <w:ind w:left="-1800" w:right="-1759"/>
      <w:jc w:val="center"/>
      <w:rPr>
        <w:rFonts w:ascii="ITC Avant Garde Std Bk" w:hAnsi="ITC Avant Garde Std Bk"/>
      </w:rPr>
    </w:pPr>
    <w:r>
      <w:rPr>
        <w:rFonts w:ascii="ITC Avant Garde Std Bk" w:hAnsi="ITC Avant Garde Std Bk"/>
        <w:noProof/>
      </w:rPr>
      <w:drawing>
        <wp:inline distT="0" distB="0" distL="0" distR="0" wp14:anchorId="6DAA09A9" wp14:editId="2F417C46">
          <wp:extent cx="2828925" cy="866775"/>
          <wp:effectExtent l="0" t="0" r="0" b="9525"/>
          <wp:docPr id="615" name="Immagine 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949"/>
                  <a:stretch/>
                </pic:blipFill>
                <pic:spPr bwMode="auto">
                  <a:xfrm>
                    <a:off x="0" y="0"/>
                    <a:ext cx="2834804" cy="8685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18C0D2" w14:textId="77777777" w:rsidR="009E5A4C" w:rsidRPr="00427C3F" w:rsidRDefault="009E5A4C" w:rsidP="009E5A4C">
    <w:pPr>
      <w:pStyle w:val="Intestazione"/>
      <w:ind w:left="-1800" w:right="-1759"/>
      <w:jc w:val="center"/>
      <w:rPr>
        <w:rFonts w:ascii="ITC Avant Garde Std Bk" w:hAnsi="ITC Avant Garde Std Bk"/>
        <w:sz w:val="15"/>
        <w:szCs w:val="15"/>
      </w:rPr>
    </w:pPr>
    <w:r w:rsidRPr="00427C3F">
      <w:rPr>
        <w:rFonts w:ascii="Futura Bk BT" w:hAnsi="Futura Bk BT"/>
        <w:b/>
        <w:sz w:val="15"/>
        <w:szCs w:val="15"/>
      </w:rPr>
      <w:t>SICUREZZA – ANTINCENDIO – FINANZIAMENTI – PRIVACY</w:t>
    </w:r>
  </w:p>
  <w:p w14:paraId="42AB0903" w14:textId="2381115B" w:rsidR="0012258A" w:rsidRDefault="0012258A" w:rsidP="009E5A4C">
    <w:pPr>
      <w:pStyle w:val="Intestazione"/>
      <w:tabs>
        <w:tab w:val="clear" w:pos="4819"/>
        <w:tab w:val="center" w:pos="3828"/>
      </w:tabs>
      <w:ind w:left="-1134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2C3F" w14:textId="22961BF8" w:rsidR="00BC0D61" w:rsidRDefault="00324B55" w:rsidP="00324B55">
    <w:pPr>
      <w:pStyle w:val="Intestazione"/>
      <w:tabs>
        <w:tab w:val="left" w:pos="9072"/>
      </w:tabs>
      <w:ind w:left="-1800" w:right="-1759"/>
      <w:rPr>
        <w:rFonts w:ascii="ITC Avant Garde Std Bk" w:hAnsi="ITC Avant Garde Std Bk"/>
      </w:rPr>
    </w:pPr>
    <w:r>
      <w:rPr>
        <w:noProof/>
      </w:rPr>
      <w:t xml:space="preserve">  </w:t>
    </w:r>
  </w:p>
  <w:p w14:paraId="10B95258" w14:textId="4D50E18E" w:rsidR="00BC0D61" w:rsidRDefault="0012258A" w:rsidP="0012258A">
    <w:pPr>
      <w:pStyle w:val="Intestazione"/>
      <w:ind w:left="-1800" w:right="-1759"/>
      <w:jc w:val="center"/>
      <w:rPr>
        <w:rFonts w:ascii="ITC Avant Garde Std Bk" w:hAnsi="ITC Avant Garde Std Bk"/>
      </w:rPr>
    </w:pPr>
    <w:r>
      <w:rPr>
        <w:rFonts w:ascii="ITC Avant Garde Std Bk" w:hAnsi="ITC Avant Garde Std Bk"/>
        <w:noProof/>
      </w:rPr>
      <w:drawing>
        <wp:inline distT="0" distB="0" distL="0" distR="0" wp14:anchorId="32E9E0D3" wp14:editId="1CE7C79D">
          <wp:extent cx="2403835" cy="736529"/>
          <wp:effectExtent l="0" t="0" r="0" b="6985"/>
          <wp:docPr id="616" name="Immagine 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949"/>
                  <a:stretch/>
                </pic:blipFill>
                <pic:spPr bwMode="auto">
                  <a:xfrm>
                    <a:off x="0" y="0"/>
                    <a:ext cx="2450931" cy="7509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B59E387" w14:textId="73709525" w:rsidR="001317A3" w:rsidRPr="00427C3F" w:rsidRDefault="00427C3F" w:rsidP="0012258A">
    <w:pPr>
      <w:pStyle w:val="Intestazione"/>
      <w:ind w:left="-1800" w:right="-1759"/>
      <w:jc w:val="center"/>
      <w:rPr>
        <w:rFonts w:ascii="ITC Avant Garde Std Bk" w:hAnsi="ITC Avant Garde Std Bk"/>
        <w:sz w:val="15"/>
        <w:szCs w:val="15"/>
      </w:rPr>
    </w:pPr>
    <w:r w:rsidRPr="00427C3F">
      <w:rPr>
        <w:rFonts w:ascii="Futura Bk BT" w:hAnsi="Futura Bk BT"/>
        <w:b/>
        <w:sz w:val="15"/>
        <w:szCs w:val="15"/>
      </w:rPr>
      <w:t>SICUREZZA</w:t>
    </w:r>
    <w:r w:rsidR="0012258A" w:rsidRPr="00427C3F">
      <w:rPr>
        <w:rFonts w:ascii="Futura Bk BT" w:hAnsi="Futura Bk BT"/>
        <w:b/>
        <w:sz w:val="15"/>
        <w:szCs w:val="15"/>
      </w:rPr>
      <w:t xml:space="preserve"> –</w:t>
    </w:r>
    <w:r w:rsidRPr="00427C3F">
      <w:rPr>
        <w:rFonts w:ascii="Futura Bk BT" w:hAnsi="Futura Bk BT"/>
        <w:b/>
        <w:sz w:val="15"/>
        <w:szCs w:val="15"/>
      </w:rPr>
      <w:t xml:space="preserve"> ANTINCENDIO –</w:t>
    </w:r>
    <w:r w:rsidR="0012258A" w:rsidRPr="00427C3F">
      <w:rPr>
        <w:rFonts w:ascii="Futura Bk BT" w:hAnsi="Futura Bk BT"/>
        <w:b/>
        <w:sz w:val="15"/>
        <w:szCs w:val="15"/>
      </w:rPr>
      <w:t xml:space="preserve"> FINANZIAMENTI – PRIVACY</w:t>
    </w:r>
  </w:p>
  <w:p w14:paraId="71FFC34C" w14:textId="77777777" w:rsidR="0012258A" w:rsidRPr="0012258A" w:rsidRDefault="0012258A" w:rsidP="0012258A">
    <w:pPr>
      <w:pStyle w:val="Intestazione"/>
      <w:ind w:left="-1800" w:right="-1759"/>
      <w:jc w:val="center"/>
      <w:rPr>
        <w:rFonts w:ascii="ITC Avant Garde Std Bk" w:hAnsi="ITC Avant Garde Std B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72FC9"/>
    <w:multiLevelType w:val="hybridMultilevel"/>
    <w:tmpl w:val="D6DEB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243"/>
    <w:multiLevelType w:val="hybridMultilevel"/>
    <w:tmpl w:val="1A14BA08"/>
    <w:lvl w:ilvl="0" w:tplc="9D321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B637E"/>
    <w:multiLevelType w:val="hybridMultilevel"/>
    <w:tmpl w:val="51A239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386350"/>
    <w:multiLevelType w:val="hybridMultilevel"/>
    <w:tmpl w:val="3CEEC75C"/>
    <w:lvl w:ilvl="0" w:tplc="65609672"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3CAF35B2"/>
    <w:multiLevelType w:val="hybridMultilevel"/>
    <w:tmpl w:val="7B9687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EF5531"/>
    <w:multiLevelType w:val="hybridMultilevel"/>
    <w:tmpl w:val="DFA45B22"/>
    <w:lvl w:ilvl="0" w:tplc="FA726B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5682B2">
      <w:numFmt w:val="bullet"/>
      <w:lvlText w:val="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81111"/>
    <w:multiLevelType w:val="hybridMultilevel"/>
    <w:tmpl w:val="D4344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D189F"/>
    <w:multiLevelType w:val="hybridMultilevel"/>
    <w:tmpl w:val="67302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D1CE5"/>
    <w:multiLevelType w:val="hybridMultilevel"/>
    <w:tmpl w:val="81E6D9AC"/>
    <w:lvl w:ilvl="0" w:tplc="32A2E73E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64379"/>
    <w:multiLevelType w:val="hybridMultilevel"/>
    <w:tmpl w:val="7BF84A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52A86"/>
    <w:multiLevelType w:val="hybridMultilevel"/>
    <w:tmpl w:val="395C0B6C"/>
    <w:lvl w:ilvl="0" w:tplc="FA726BB6">
      <w:numFmt w:val="bullet"/>
      <w:lvlText w:val="-"/>
      <w:lvlJc w:val="left"/>
      <w:pPr>
        <w:ind w:left="395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1" w15:restartNumberingAfterBreak="0">
    <w:nsid w:val="7FE961A7"/>
    <w:multiLevelType w:val="hybridMultilevel"/>
    <w:tmpl w:val="6588986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D13"/>
    <w:rsid w:val="00075E7B"/>
    <w:rsid w:val="000A06C4"/>
    <w:rsid w:val="000A2BF8"/>
    <w:rsid w:val="000C3970"/>
    <w:rsid w:val="000D247E"/>
    <w:rsid w:val="000D2D82"/>
    <w:rsid w:val="0012258A"/>
    <w:rsid w:val="00125247"/>
    <w:rsid w:val="00127832"/>
    <w:rsid w:val="001317A3"/>
    <w:rsid w:val="00140EF7"/>
    <w:rsid w:val="00154EB4"/>
    <w:rsid w:val="00194B1B"/>
    <w:rsid w:val="001B326D"/>
    <w:rsid w:val="001C29F5"/>
    <w:rsid w:val="001D0DEF"/>
    <w:rsid w:val="001D190B"/>
    <w:rsid w:val="001D4F79"/>
    <w:rsid w:val="00231881"/>
    <w:rsid w:val="0026398D"/>
    <w:rsid w:val="00272966"/>
    <w:rsid w:val="0028207C"/>
    <w:rsid w:val="00324B55"/>
    <w:rsid w:val="00340586"/>
    <w:rsid w:val="003A0149"/>
    <w:rsid w:val="003A5881"/>
    <w:rsid w:val="003A7804"/>
    <w:rsid w:val="003B7DE5"/>
    <w:rsid w:val="003D4653"/>
    <w:rsid w:val="003D4D6D"/>
    <w:rsid w:val="003F754B"/>
    <w:rsid w:val="00414DBE"/>
    <w:rsid w:val="00427C3F"/>
    <w:rsid w:val="00453192"/>
    <w:rsid w:val="004A3BF2"/>
    <w:rsid w:val="004B0EBC"/>
    <w:rsid w:val="004B7304"/>
    <w:rsid w:val="004C2DAD"/>
    <w:rsid w:val="004C678A"/>
    <w:rsid w:val="004F13BD"/>
    <w:rsid w:val="00513EE4"/>
    <w:rsid w:val="005209C1"/>
    <w:rsid w:val="00532E22"/>
    <w:rsid w:val="005C3179"/>
    <w:rsid w:val="005F70E4"/>
    <w:rsid w:val="00606D3B"/>
    <w:rsid w:val="00610940"/>
    <w:rsid w:val="00720B11"/>
    <w:rsid w:val="00737BFB"/>
    <w:rsid w:val="00765087"/>
    <w:rsid w:val="007A10A7"/>
    <w:rsid w:val="007A1CB0"/>
    <w:rsid w:val="007F77F1"/>
    <w:rsid w:val="0086322B"/>
    <w:rsid w:val="00872130"/>
    <w:rsid w:val="008741D8"/>
    <w:rsid w:val="008765E6"/>
    <w:rsid w:val="008F6EFD"/>
    <w:rsid w:val="009032F4"/>
    <w:rsid w:val="00904EDB"/>
    <w:rsid w:val="009217B8"/>
    <w:rsid w:val="0093239E"/>
    <w:rsid w:val="009620C9"/>
    <w:rsid w:val="00964655"/>
    <w:rsid w:val="00985937"/>
    <w:rsid w:val="00985E33"/>
    <w:rsid w:val="009B0064"/>
    <w:rsid w:val="009E5A4C"/>
    <w:rsid w:val="00A7070D"/>
    <w:rsid w:val="00A733C8"/>
    <w:rsid w:val="00A76455"/>
    <w:rsid w:val="00AE25E5"/>
    <w:rsid w:val="00AF3142"/>
    <w:rsid w:val="00B015AD"/>
    <w:rsid w:val="00B024DE"/>
    <w:rsid w:val="00B202E2"/>
    <w:rsid w:val="00B60178"/>
    <w:rsid w:val="00BC0D61"/>
    <w:rsid w:val="00C556FC"/>
    <w:rsid w:val="00C56494"/>
    <w:rsid w:val="00C56EC3"/>
    <w:rsid w:val="00D36D0C"/>
    <w:rsid w:val="00D724FF"/>
    <w:rsid w:val="00DE0834"/>
    <w:rsid w:val="00DE2D13"/>
    <w:rsid w:val="00DF512F"/>
    <w:rsid w:val="00E00F53"/>
    <w:rsid w:val="00E145C7"/>
    <w:rsid w:val="00E24D0F"/>
    <w:rsid w:val="00E54851"/>
    <w:rsid w:val="00E65CBA"/>
    <w:rsid w:val="00EB586F"/>
    <w:rsid w:val="00EC5F02"/>
    <w:rsid w:val="00F06EF6"/>
    <w:rsid w:val="00F4232E"/>
    <w:rsid w:val="00F73E48"/>
    <w:rsid w:val="00FC5337"/>
    <w:rsid w:val="00FF3379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1F43805"/>
  <w15:chartTrackingRefBased/>
  <w15:docId w15:val="{D7F8BADA-B426-45D1-85ED-A1EFB1F0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A0149"/>
    <w:pPr>
      <w:ind w:left="1134"/>
      <w:jc w:val="both"/>
    </w:pPr>
    <w:rPr>
      <w:rFonts w:ascii="Calibri" w:hAnsi="Calibri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A58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E24D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E24D0F"/>
    <w:rPr>
      <w:rFonts w:ascii="Segoe UI" w:hAnsi="Segoe UI" w:cs="Segoe UI"/>
      <w:color w:val="212120"/>
      <w:kern w:val="28"/>
      <w:sz w:val="18"/>
      <w:szCs w:val="18"/>
    </w:rPr>
  </w:style>
  <w:style w:type="paragraph" w:customStyle="1" w:styleId="Intestazione2">
    <w:name w:val="Intestazione 2"/>
    <w:basedOn w:val="Normale"/>
    <w:link w:val="Carattereintestazione2"/>
    <w:qFormat/>
    <w:rsid w:val="0093239E"/>
    <w:pPr>
      <w:widowControl w:val="0"/>
      <w:spacing w:line="400" w:lineRule="exact"/>
    </w:pPr>
    <w:rPr>
      <w:rFonts w:ascii="Arial" w:hAnsi="Arial" w:cs="Arial"/>
      <w:color w:val="2E3640"/>
      <w:spacing w:val="40"/>
      <w:w w:val="90"/>
      <w:sz w:val="36"/>
      <w:szCs w:val="36"/>
      <w:lang w:val="en"/>
    </w:rPr>
  </w:style>
  <w:style w:type="paragraph" w:customStyle="1" w:styleId="Sottotitolo1">
    <w:name w:val="Sottotitolo 1"/>
    <w:basedOn w:val="Normale"/>
    <w:link w:val="Caratteresottotitolo1"/>
    <w:qFormat/>
    <w:rsid w:val="0093239E"/>
    <w:pPr>
      <w:widowControl w:val="0"/>
      <w:spacing w:line="220" w:lineRule="exact"/>
    </w:pPr>
    <w:rPr>
      <w:rFonts w:ascii="Arial" w:hAnsi="Arial" w:cs="Arial"/>
      <w:color w:val="EF792F"/>
      <w:spacing w:val="20"/>
      <w:w w:val="90"/>
      <w:sz w:val="18"/>
      <w:szCs w:val="18"/>
      <w:lang w:val="en"/>
    </w:rPr>
  </w:style>
  <w:style w:type="character" w:customStyle="1" w:styleId="Carattereintestazione2">
    <w:name w:val="Carattere intestazione 2"/>
    <w:basedOn w:val="Carpredefinitoparagrafo"/>
    <w:link w:val="Intestazione2"/>
    <w:rsid w:val="0093239E"/>
    <w:rPr>
      <w:rFonts w:ascii="Arial" w:hAnsi="Arial" w:cs="Arial"/>
      <w:color w:val="2E3640"/>
      <w:spacing w:val="40"/>
      <w:w w:val="90"/>
      <w:kern w:val="28"/>
      <w:sz w:val="36"/>
      <w:szCs w:val="36"/>
      <w:lang w:val="en"/>
    </w:rPr>
  </w:style>
  <w:style w:type="character" w:customStyle="1" w:styleId="Caratteresottotitolo1">
    <w:name w:val="Carattere sottotitolo 1"/>
    <w:basedOn w:val="Carpredefinitoparagrafo"/>
    <w:link w:val="Sottotitolo1"/>
    <w:rsid w:val="0093239E"/>
    <w:rPr>
      <w:rFonts w:ascii="Arial" w:hAnsi="Arial" w:cs="Arial"/>
      <w:color w:val="EF792F"/>
      <w:spacing w:val="20"/>
      <w:w w:val="90"/>
      <w:kern w:val="28"/>
      <w:sz w:val="18"/>
      <w:szCs w:val="18"/>
      <w:lang w:val="en"/>
    </w:rPr>
  </w:style>
  <w:style w:type="paragraph" w:styleId="Intestazione">
    <w:name w:val="header"/>
    <w:basedOn w:val="Normale"/>
    <w:link w:val="IntestazioneCarattere"/>
    <w:uiPriority w:val="99"/>
    <w:rsid w:val="00DE2D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2D13"/>
    <w:rPr>
      <w:color w:val="212120"/>
      <w:kern w:val="28"/>
    </w:rPr>
  </w:style>
  <w:style w:type="paragraph" w:styleId="Pidipagina">
    <w:name w:val="footer"/>
    <w:basedOn w:val="Normale"/>
    <w:link w:val="PidipaginaCarattere"/>
    <w:uiPriority w:val="99"/>
    <w:rsid w:val="00DE2D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D13"/>
    <w:rPr>
      <w:color w:val="212120"/>
      <w:kern w:val="28"/>
    </w:rPr>
  </w:style>
  <w:style w:type="character" w:styleId="Collegamentoipertestuale">
    <w:name w:val="Hyperlink"/>
    <w:uiPriority w:val="99"/>
    <w:unhideWhenUsed/>
    <w:rsid w:val="00DE2D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7804"/>
    <w:pPr>
      <w:ind w:left="720"/>
      <w:contextualSpacing/>
    </w:pPr>
  </w:style>
  <w:style w:type="paragraph" w:styleId="NormaleWeb">
    <w:name w:val="Normal (Web)"/>
    <w:basedOn w:val="Normale"/>
    <w:link w:val="NormaleWebCarattere"/>
    <w:rsid w:val="003A7804"/>
    <w:pPr>
      <w:spacing w:before="100" w:beforeAutospacing="1" w:after="100" w:afterAutospacing="1"/>
    </w:pPr>
    <w:rPr>
      <w:color w:val="000033"/>
    </w:rPr>
  </w:style>
  <w:style w:type="character" w:customStyle="1" w:styleId="NormaleWebCarattere">
    <w:name w:val="Normale (Web) Carattere"/>
    <w:basedOn w:val="Carpredefinitoparagrafo"/>
    <w:link w:val="NormaleWeb"/>
    <w:rsid w:val="003A7804"/>
    <w:rPr>
      <w:color w:val="000033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780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3A588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table" w:styleId="Grigliatabella">
    <w:name w:val="Table Grid"/>
    <w:basedOn w:val="Tabellanormale"/>
    <w:rsid w:val="00F42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E00F53"/>
    <w:rPr>
      <w:rFonts w:ascii="Calibri-Bold" w:hAnsi="Calibri-Bold" w:hint="default"/>
      <w:b/>
      <w:bCs/>
      <w:i w:val="0"/>
      <w:iCs w:val="0"/>
      <w:color w:val="000000"/>
      <w:sz w:val="32"/>
      <w:szCs w:val="32"/>
    </w:rPr>
  </w:style>
  <w:style w:type="paragraph" w:customStyle="1" w:styleId="Default">
    <w:name w:val="Default"/>
    <w:rsid w:val="004A3BF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ngeaconsulenze.it" TargetMode="External"/><Relationship Id="rId1" Type="http://schemas.openxmlformats.org/officeDocument/2006/relationships/hyperlink" Target="http://www.pangeaconsulenz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ngeaconsulenze.it" TargetMode="External"/><Relationship Id="rId1" Type="http://schemas.openxmlformats.org/officeDocument/2006/relationships/hyperlink" Target="http://www.pangeaconsulenz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zia\AppData\Roaming\Microsoft\Templates\Carta%20intestata%20per%20aziende%20tecnologich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Pangea Consulenze S.r.l.Loc. San Marziale n. 16 D – Colle di Val D’Elsa – SienaTel. +39.0577.043092 – Fax +39.0577.1720152www.pangeaconsulenze.it – info@pangeaconsulenze.itC.F./P. iva 01388640524 – Rea SI – 143878 – Cap. Sociale € 10.000.00 i.v.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5DD681-E481-4251-8BA9-829C6387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per aziende tecnologiche</Template>
  <TotalTime>0</TotalTime>
  <Pages>1</Pages>
  <Words>73</Words>
  <Characters>418</Characters>
  <Application>Microsoft Office Word</Application>
  <DocSecurity>4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</vt:lpstr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grazia</dc:creator>
  <cp:keywords/>
  <dc:description/>
  <cp:lastModifiedBy>Pangea Consulenze srl</cp:lastModifiedBy>
  <cp:revision>2</cp:revision>
  <cp:lastPrinted>2020-10-19T17:27:00Z</cp:lastPrinted>
  <dcterms:created xsi:type="dcterms:W3CDTF">2020-10-20T11:29:00Z</dcterms:created>
  <dcterms:modified xsi:type="dcterms:W3CDTF">2020-10-20T11:29:00Z</dcterms:modified>
</cp:coreProperties>
</file>